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5"/>
        <w:rPr>
          <w:rFonts w:ascii="Times New Roman" w:hAnsi="Times New Roman" w:cs="Times New Roman" w:eastAsia="Times New Roman" w:hint="default"/>
          <w:sz w:val="17"/>
          <w:szCs w:val="17"/>
        </w:rPr>
      </w:pPr>
      <w:r>
        <w:rPr/>
        <w:pict>
          <v:group style="position:absolute;margin-left:9.3368pt;margin-top:8.709674pt;width:842.15pt;height:595.550pt;mso-position-horizontal-relative:page;mso-position-vertical-relative:page;z-index:0" coordorigin="187,174" coordsize="16843,11911">
            <v:shape style="position:absolute;left:4183;top:1612;width:8850;height:9028" type="#_x0000_t75" stroked="false">
              <v:imagedata r:id="rId5" o:title=""/>
            </v:shape>
            <v:shape style="position:absolute;left:187;top:174;width:16843;height:11911" type="#_x0000_t75" stroked="false">
              <v:imagedata r:id="rId6" o:title=""/>
            </v:shape>
            <v:shape style="position:absolute;left:16644;top:5103;width:385;height:284" type="#_x0000_t75" stroked="false">
              <v:imagedata r:id="rId7" o:title=""/>
            </v:shape>
            <v:shape style="position:absolute;left:4147;top:174;width:12883;height:11911" type="#_x0000_t75" stroked="false">
              <v:imagedata r:id="rId8" o:title=""/>
            </v:shape>
            <v:shape style="position:absolute;left:13994;top:10112;width:1083;height:896" type="#_x0000_t75" stroked="false">
              <v:imagedata r:id="rId9" o:title=""/>
            </v:shape>
            <v:shape style="position:absolute;left:8097;top:9949;width:1062;height:1013" type="#_x0000_t75" stroked="false">
              <v:imagedata r:id="rId10" o:title=""/>
            </v:shape>
            <v:shape style="position:absolute;left:8745;top:10079;width:271;height:202" type="#_x0000_t75" stroked="false">
              <v:imagedata r:id="rId11" o:title=""/>
            </v:shape>
            <v:group style="position:absolute;left:8528;top:10475;width:482;height:145" coordorigin="8528,10475" coordsize="482,145">
              <v:shape style="position:absolute;left:8528;top:10475;width:482;height:145" coordorigin="8528,10475" coordsize="482,145" path="m9009,10475l8528,10475,8538,10494,8554,10515,8654,10588,8727,10612,8804,10619,8881,10610,8904,10604,8905,10604,8905,10604,8907,10604,8920,10594,8727,10594,8694,10587,8633,10555,8590,10506,8586,10497,8999,10497,9000,10495,9006,10484,9009,10475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907,10604l8905,10604,8907,10604,8905,10604,8906,10605,8907,10604,8905,10604,8907,10604,8907,10604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905,10604l8904,10604,8905,10604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921,10593l8727,10593,8727,10594,8727,10594,8920,10594,8921,10593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999,10497l8668,10497,8667,10503,8664,10507,8662,10520,8661,10527,8663,10533,8701,10582,8727,10594,8727,10593,8921,10593,8930,10586,8951,10566,8794,10566,8780,10566,8778,10565,8693,10565,8693,10551,8697,10549,8710,10539,8720,10530,8708,10530,8698,10529,8693,10529,8692,10516,8695,10507,8714,10501,8730,10501,8997,10501,8999,10497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997,10502l8784,10502,8799,10502,8809,10506,8815,10515,8817,10527,8817,10543,8814,10554,8807,10562,8794,10566,8951,10566,8913,10566,8906,10565,8847,10565,8847,10530,8836,10530,8836,10512,8843,10508,8846,10505,8852,10503,8870,10503,8996,10503,8997,10502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996,10503l8944,10503,8944,10521,8930,10531,8930,10531,8930,10532,8929,10532,8938,10533,8944,10534,8945,10540,8945,10543,8943,10559,8931,10565,8913,10566,8951,10566,8953,10564,8973,10540,8979,10531,8930,10531,8979,10531,8990,10514,8995,10506,8996,10503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763,10550l8743,10550,8743,10565,8778,10565,8770,10561,8764,10553,8763,10550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934,10503l8870,10503,8871,10565,8906,10565,8896,10564,8896,10549,8921,10549,8921,10549,8923,10541,8901,10541,8901,10527,8913,10527,8918,10521,8896,10521,8897,10503,8934,10503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921,10549l8896,10549,8906,10551,8913,10554,8921,10549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722,10549l8721,10550,8721,10550,8763,10550,8763,10550,8722,10550,8722,10549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997,10501l8730,10501,8745,10510,8746,10525,8739,10536,8736,10539,8730,10544,8728,10545,8726,10546,8722,10549,8722,10550,8763,10550,8761,10540,8761,10524,8764,10513,8772,10505,8784,10502,8997,10502,8997,10501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923,10537l8911,10540,8901,10541,8923,10541,8923,10537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913,10527l8901,10527,8910,10531,8913,10527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847,10524l8843,10526,8840,10528,8836,10530,8847,10530,8847,10524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724,10518l8712,10520,8711,10529,8708,10530,8720,10530,8724,10526,8724,10518xe" filled="true" fillcolor="#bcbcbd" stroked="false">
                <v:path arrowok="t"/>
                <v:fill type="solid"/>
              </v:shape>
              <v:shape style="position:absolute;left:8528;top:10475;width:482;height:145" coordorigin="8528,10475" coordsize="482,145" path="m8698,10529l8693,10529,8698,10529,8698,10529xe" filled="true" fillcolor="#bcbcbd" stroked="false">
                <v:path arrowok="t"/>
                <v:fill type="solid"/>
              </v:shape>
              <v:shape style="position:absolute;left:8702;top:10077;width:327;height:290" type="#_x0000_t75" stroked="false">
                <v:imagedata r:id="rId12" o:title=""/>
              </v:shape>
              <v:shape style="position:absolute;left:8265;top:9866;width:1412;height:1014" type="#_x0000_t75" stroked="false">
                <v:imagedata r:id="rId13" o:title=""/>
              </v:shape>
              <v:shape style="position:absolute;left:8459;top:10076;width:566;height:577" type="#_x0000_t75" stroked="false">
                <v:imagedata r:id="rId14" o:title=""/>
              </v:shape>
            </v:group>
            <v:group style="position:absolute;left:8360;top:10059;width:21;height:21" coordorigin="8360,10059" coordsize="21,21">
              <v:shape style="position:absolute;left:8360;top:10059;width:21;height:21" coordorigin="8360,10059" coordsize="21,21" path="m8371,10059l8365,10062,8360,10068,8360,10068,8360,10069,8373,10079,8374,10079,8378,10074,8380,10068,8380,10068,8371,10059xe" filled="true" fillcolor="#fefefe" stroked="false">
                <v:path arrowok="t"/>
                <v:fill type="solid"/>
              </v:shape>
            </v:group>
            <v:group style="position:absolute;left:8771;top:9881;width:16;height:28" coordorigin="8771,9881" coordsize="16,28">
              <v:shape style="position:absolute;left:8771;top:9881;width:16;height:28" coordorigin="8771,9881" coordsize="16,28" path="m8780,9881l8771,9909,8786,9909,8780,9881xe" filled="true" fillcolor="#fefefe" stroked="false">
                <v:path arrowok="t"/>
                <v:fill type="solid"/>
              </v:shape>
            </v:group>
            <v:group style="position:absolute;left:8710;top:10825;width:16;height:28" coordorigin="8710,10825" coordsize="16,28">
              <v:shape style="position:absolute;left:8710;top:10825;width:16;height:28" coordorigin="8710,10825" coordsize="16,28" path="m8720,10825l8710,10852,8725,10853,8720,10825xe" filled="true" fillcolor="#fefefe" stroked="false">
                <v:path arrowok="t"/>
                <v:fill type="solid"/>
              </v:shape>
              <v:shape style="position:absolute;left:796;top:9093;width:1771;height:1836" type="#_x0000_t75" stroked="false">
                <v:imagedata r:id="rId15" o:title=""/>
              </v:shape>
            </v:group>
            <v:group style="position:absolute;left:378;top:378;width:16441;height:11509" coordorigin="378,378" coordsize="16441,11509">
              <v:shape style="position:absolute;left:378;top:378;width:16441;height:11509" coordorigin="378,378" coordsize="16441,11509" path="m378,378l16819,378,16819,11887,378,11887,378,378xe" filled="false" stroked="true" strokeweight="4pt" strokecolor="#0f65a4">
                <v:path arrowok="t"/>
              </v:shape>
            </v:group>
            <w10:wrap type="none"/>
          </v:group>
        </w:pict>
      </w:r>
    </w:p>
    <w:sectPr>
      <w:type w:val="continuous"/>
      <w:pgSz w:w="17200" w:h="12270" w:orient="landscape"/>
      <w:pgMar w:top="1140" w:bottom="280" w:left="2460" w:right="2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dc:title>Untitled-1</dc:title>
  <dcterms:created xsi:type="dcterms:W3CDTF">2015-10-01T07:04:23Z</dcterms:created>
  <dcterms:modified xsi:type="dcterms:W3CDTF">2015-10-01T07:04:23Z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2015-10-01T00:00:00Z</vt:filetime>
  </property>
</Properties>
</file>